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7729FF" w14:textId="11748330" w:rsidR="00917CBE" w:rsidRPr="00917CBE" w:rsidRDefault="00917CBE" w:rsidP="00917CBE">
      <w:pPr>
        <w:pStyle w:val="Kop1"/>
      </w:pPr>
      <w:r w:rsidRPr="00917CBE">
        <w:t xml:space="preserve">​ ​Aanvraag praktijkbegeleider </w:t>
      </w:r>
    </w:p>
    <w:p w14:paraId="035F0398" w14:textId="77777777" w:rsidR="00917CBE" w:rsidRDefault="00917CBE" w:rsidP="00917CBE">
      <w:r w:rsidRPr="00917CBE">
        <w:t>​</w:t>
      </w:r>
    </w:p>
    <w:p w14:paraId="06930391" w14:textId="03C3E719" w:rsidR="00917CBE" w:rsidRPr="00917CBE" w:rsidRDefault="00917CBE" w:rsidP="00917CBE">
      <w:r w:rsidRPr="00917CBE">
        <w:t xml:space="preserve">Voor het begeleiden van </w:t>
      </w:r>
      <w:r>
        <w:t>het</w:t>
      </w:r>
      <w:r w:rsidRPr="00917CBE">
        <w:t xml:space="preserve"> volgende </w:t>
      </w:r>
      <w:r>
        <w:t>kaderlid</w:t>
      </w:r>
      <w:r w:rsidRPr="00917CBE">
        <w:t xml:space="preserve"> in opleiding </w:t>
      </w:r>
    </w:p>
    <w:p w14:paraId="518B1B4D" w14:textId="77777777" w:rsidR="00917CBE" w:rsidRDefault="00917CBE" w:rsidP="00917CBE">
      <w:pPr>
        <w:rPr>
          <w:b/>
          <w:bCs/>
        </w:rPr>
      </w:pPr>
      <w:r w:rsidRPr="00917CBE">
        <w:rPr>
          <w:b/>
          <w:bCs/>
        </w:rPr>
        <w:t>​</w:t>
      </w:r>
    </w:p>
    <w:p w14:paraId="52659AC2" w14:textId="3CFB142E" w:rsidR="00917CBE" w:rsidRDefault="00917CBE" w:rsidP="00917CBE">
      <w:pPr>
        <w:pStyle w:val="Kop4"/>
      </w:pPr>
      <w:r>
        <w:t xml:space="preserve">Gegevens </w:t>
      </w:r>
      <w:r w:rsidR="00C9332F">
        <w:t>praktijkbegeleider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084"/>
        <w:gridCol w:w="6431"/>
      </w:tblGrid>
      <w:tr w:rsidR="00917CBE" w14:paraId="41095F40" w14:textId="77777777" w:rsidTr="00905AFC">
        <w:tc>
          <w:tcPr>
            <w:tcW w:w="3114" w:type="dxa"/>
          </w:tcPr>
          <w:p w14:paraId="1EEEF5C5" w14:textId="77777777" w:rsidR="00917CBE" w:rsidRDefault="00917CBE" w:rsidP="00905AFC">
            <w:r>
              <w:t>Naam</w:t>
            </w:r>
          </w:p>
        </w:tc>
        <w:tc>
          <w:tcPr>
            <w:tcW w:w="6514" w:type="dxa"/>
          </w:tcPr>
          <w:p w14:paraId="5057529E" w14:textId="77777777" w:rsidR="00917CBE" w:rsidRDefault="00917CBE" w:rsidP="00905AFC"/>
        </w:tc>
      </w:tr>
      <w:tr w:rsidR="00917CBE" w14:paraId="1CD90FB6" w14:textId="77777777" w:rsidTr="00905AFC">
        <w:tc>
          <w:tcPr>
            <w:tcW w:w="3114" w:type="dxa"/>
          </w:tcPr>
          <w:p w14:paraId="1F97EAA6" w14:textId="77777777" w:rsidR="00917CBE" w:rsidRDefault="00917CBE" w:rsidP="00905AFC">
            <w:r>
              <w:t>KNWU-ID</w:t>
            </w:r>
          </w:p>
        </w:tc>
        <w:tc>
          <w:tcPr>
            <w:tcW w:w="6514" w:type="dxa"/>
          </w:tcPr>
          <w:p w14:paraId="2211B853" w14:textId="77777777" w:rsidR="00917CBE" w:rsidRDefault="00917CBE" w:rsidP="00905AFC"/>
        </w:tc>
      </w:tr>
      <w:tr w:rsidR="00917CBE" w14:paraId="4A4CE7A7" w14:textId="77777777" w:rsidTr="00905AFC">
        <w:tc>
          <w:tcPr>
            <w:tcW w:w="3114" w:type="dxa"/>
          </w:tcPr>
          <w:p w14:paraId="2F0EA2D8" w14:textId="2661DBD7" w:rsidR="00917CBE" w:rsidRDefault="00C9332F" w:rsidP="00905AFC">
            <w:r>
              <w:t>Functie</w:t>
            </w:r>
          </w:p>
        </w:tc>
        <w:tc>
          <w:tcPr>
            <w:tcW w:w="6514" w:type="dxa"/>
          </w:tcPr>
          <w:p w14:paraId="5F89F370" w14:textId="77777777" w:rsidR="00917CBE" w:rsidRDefault="00917CBE" w:rsidP="00905AFC"/>
        </w:tc>
      </w:tr>
    </w:tbl>
    <w:p w14:paraId="4E3C7E80" w14:textId="77777777" w:rsidR="00917CBE" w:rsidRDefault="00917CBE" w:rsidP="00917CBE"/>
    <w:p w14:paraId="01CDD5FC" w14:textId="30A0CD40" w:rsidR="00917CBE" w:rsidRDefault="00917CBE" w:rsidP="00917CBE">
      <w:pPr>
        <w:pStyle w:val="Kop4"/>
      </w:pPr>
      <w:r>
        <w:t>Gegevens</w:t>
      </w:r>
      <w:r w:rsidR="00C9332F">
        <w:t xml:space="preserve"> deelnemer 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086"/>
        <w:gridCol w:w="6429"/>
      </w:tblGrid>
      <w:tr w:rsidR="00917CBE" w14:paraId="1E8346FD" w14:textId="77777777" w:rsidTr="00905AFC">
        <w:tc>
          <w:tcPr>
            <w:tcW w:w="3114" w:type="dxa"/>
          </w:tcPr>
          <w:p w14:paraId="5096E416" w14:textId="484EBB0B" w:rsidR="00917CBE" w:rsidRDefault="00917CBE" w:rsidP="00905AFC">
            <w:r>
              <w:t xml:space="preserve">Naam </w:t>
            </w:r>
          </w:p>
        </w:tc>
        <w:tc>
          <w:tcPr>
            <w:tcW w:w="6514" w:type="dxa"/>
          </w:tcPr>
          <w:p w14:paraId="47B8FB08" w14:textId="77777777" w:rsidR="00917CBE" w:rsidRDefault="00917CBE" w:rsidP="00905AFC"/>
        </w:tc>
      </w:tr>
      <w:tr w:rsidR="00917CBE" w14:paraId="168E9CC0" w14:textId="77777777" w:rsidTr="00905AFC">
        <w:tc>
          <w:tcPr>
            <w:tcW w:w="3114" w:type="dxa"/>
          </w:tcPr>
          <w:p w14:paraId="2D470CA9" w14:textId="77777777" w:rsidR="00917CBE" w:rsidRDefault="00917CBE" w:rsidP="00905AFC">
            <w:r>
              <w:t>KNWU-ID</w:t>
            </w:r>
          </w:p>
        </w:tc>
        <w:tc>
          <w:tcPr>
            <w:tcW w:w="6514" w:type="dxa"/>
          </w:tcPr>
          <w:p w14:paraId="19BD8471" w14:textId="77777777" w:rsidR="00917CBE" w:rsidRDefault="00917CBE" w:rsidP="00905AFC"/>
        </w:tc>
      </w:tr>
      <w:tr w:rsidR="00917CBE" w14:paraId="6EC445EE" w14:textId="77777777" w:rsidTr="00905AFC">
        <w:tc>
          <w:tcPr>
            <w:tcW w:w="3114" w:type="dxa"/>
          </w:tcPr>
          <w:p w14:paraId="091E8414" w14:textId="69042557" w:rsidR="00917CBE" w:rsidRDefault="00C9332F" w:rsidP="00905AFC">
            <w:r>
              <w:t>Opleiding</w:t>
            </w:r>
          </w:p>
        </w:tc>
        <w:tc>
          <w:tcPr>
            <w:tcW w:w="6514" w:type="dxa"/>
          </w:tcPr>
          <w:p w14:paraId="72BD99DA" w14:textId="77777777" w:rsidR="00917CBE" w:rsidRDefault="00917CBE" w:rsidP="00905AFC"/>
        </w:tc>
      </w:tr>
    </w:tbl>
    <w:p w14:paraId="5B372558" w14:textId="77777777" w:rsidR="00917CBE" w:rsidRDefault="00917CBE" w:rsidP="00917CBE">
      <w:pPr>
        <w:rPr>
          <w:b/>
          <w:bCs/>
        </w:rPr>
      </w:pPr>
    </w:p>
    <w:p w14:paraId="5866B459" w14:textId="0ECAEC88" w:rsidR="00917CBE" w:rsidRPr="00917CBE" w:rsidRDefault="00917CBE" w:rsidP="00917CBE">
      <w:pPr>
        <w:rPr>
          <w:rFonts w:asciiTheme="majorHAnsi" w:eastAsiaTheme="majorEastAsia" w:hAnsiTheme="majorHAnsi" w:cstheme="majorBidi"/>
          <w:b/>
          <w:iCs/>
          <w:caps/>
          <w:color w:val="0B42A8" w:themeColor="accent1"/>
        </w:rPr>
      </w:pPr>
      <w:r w:rsidRPr="00917CBE">
        <w:rPr>
          <w:b/>
          <w:bCs/>
        </w:rPr>
        <w:t>​</w:t>
      </w:r>
      <w:r w:rsidRPr="00917CBE">
        <w:rPr>
          <w:rStyle w:val="Kop4Char"/>
        </w:rPr>
        <w:t xml:space="preserve">omschrijving </w:t>
      </w:r>
      <w:r>
        <w:rPr>
          <w:rStyle w:val="Kop4Char"/>
        </w:rPr>
        <w:t>leertraject deelnemer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515"/>
      </w:tblGrid>
      <w:tr w:rsidR="00917CBE" w:rsidRPr="00917CBE" w14:paraId="344428F3" w14:textId="77777777" w:rsidTr="00917CBE">
        <w:tc>
          <w:tcPr>
            <w:tcW w:w="9515" w:type="dxa"/>
          </w:tcPr>
          <w:p w14:paraId="40A27A8C" w14:textId="2017DBEF" w:rsidR="00917CBE" w:rsidRPr="00917CBE" w:rsidRDefault="00917CBE" w:rsidP="00D829C9">
            <w:r>
              <w:t>Op welke manier heb jij de deelnemer geholpen met zijn/haar traject?</w:t>
            </w:r>
          </w:p>
        </w:tc>
      </w:tr>
      <w:tr w:rsidR="00917CBE" w:rsidRPr="00917CBE" w14:paraId="7AB67F22" w14:textId="77777777" w:rsidTr="00917CBE">
        <w:tc>
          <w:tcPr>
            <w:tcW w:w="9515" w:type="dxa"/>
          </w:tcPr>
          <w:p w14:paraId="23EA8085" w14:textId="77777777" w:rsidR="00917CBE" w:rsidRDefault="00917CBE" w:rsidP="00D829C9">
            <w:r w:rsidRPr="00917CBE">
              <w:t>​ </w:t>
            </w:r>
          </w:p>
          <w:p w14:paraId="00021BEA" w14:textId="77777777" w:rsidR="00917CBE" w:rsidRDefault="00917CBE" w:rsidP="00D829C9"/>
          <w:p w14:paraId="35E3AED2" w14:textId="77777777" w:rsidR="00917CBE" w:rsidRPr="00917CBE" w:rsidRDefault="00917CBE" w:rsidP="00D829C9"/>
        </w:tc>
      </w:tr>
      <w:tr w:rsidR="00917CBE" w:rsidRPr="00917CBE" w14:paraId="7643290D" w14:textId="77777777" w:rsidTr="00917CBE">
        <w:tc>
          <w:tcPr>
            <w:tcW w:w="9515" w:type="dxa"/>
          </w:tcPr>
          <w:p w14:paraId="46383B2E" w14:textId="7884CB57" w:rsidR="00917CBE" w:rsidRPr="00917CBE" w:rsidRDefault="00917CBE" w:rsidP="00D829C9">
            <w:r w:rsidRPr="00917CBE">
              <w:t>Wat heb j</w:t>
            </w:r>
            <w:r>
              <w:t>ij ervan</w:t>
            </w:r>
            <w:r w:rsidRPr="00917CBE">
              <w:t xml:space="preserve"> geleerd? </w:t>
            </w:r>
          </w:p>
        </w:tc>
      </w:tr>
      <w:tr w:rsidR="00917CBE" w:rsidRPr="00917CBE" w14:paraId="2DE6984B" w14:textId="77777777" w:rsidTr="00B1445A">
        <w:trPr>
          <w:trHeight w:val="547"/>
        </w:trPr>
        <w:tc>
          <w:tcPr>
            <w:tcW w:w="9515" w:type="dxa"/>
          </w:tcPr>
          <w:p w14:paraId="3D0B4E1E" w14:textId="77777777" w:rsidR="00917CBE" w:rsidRDefault="00917CBE" w:rsidP="00D829C9">
            <w:r w:rsidRPr="00917CBE">
              <w:t>​ </w:t>
            </w:r>
          </w:p>
          <w:p w14:paraId="44DD681A" w14:textId="77777777" w:rsidR="00917CBE" w:rsidRPr="00917CBE" w:rsidRDefault="00917CBE" w:rsidP="00D829C9"/>
          <w:p w14:paraId="098AD3A8" w14:textId="75C0B4CE" w:rsidR="00917CBE" w:rsidRPr="00917CBE" w:rsidRDefault="00917CBE" w:rsidP="00D829C9">
            <w:r w:rsidRPr="00917CBE">
              <w:t>​ </w:t>
            </w:r>
          </w:p>
        </w:tc>
      </w:tr>
    </w:tbl>
    <w:p w14:paraId="74A92F11" w14:textId="77777777" w:rsidR="00917CBE" w:rsidRPr="00917CBE" w:rsidRDefault="00917CBE" w:rsidP="00917CBE">
      <w:r w:rsidRPr="00917CBE">
        <w:t>​ </w:t>
      </w:r>
    </w:p>
    <w:p w14:paraId="6C821F49" w14:textId="77777777" w:rsidR="00917CBE" w:rsidRDefault="00917CBE" w:rsidP="00917CBE">
      <w:pPr>
        <w:pStyle w:val="Kop2"/>
      </w:pPr>
      <w:r w:rsidRPr="00917CBE">
        <w:t>​ </w:t>
      </w:r>
      <w:r>
        <w:t xml:space="preserve">Ondertekening </w:t>
      </w:r>
    </w:p>
    <w:p w14:paraId="56F7196C" w14:textId="6CB5608B" w:rsidR="00917CBE" w:rsidRDefault="00917CBE" w:rsidP="00917CBE">
      <w:r>
        <w:t xml:space="preserve">Formulier dat niet volledig ingevuld en ondertekend </w:t>
      </w:r>
      <w:r w:rsidR="00793EDB">
        <w:t xml:space="preserve">is </w:t>
      </w:r>
      <w:r>
        <w:t>zal niet in behandeling worden genomen.</w:t>
      </w:r>
    </w:p>
    <w:p w14:paraId="60971F45" w14:textId="77777777" w:rsidR="00917CBE" w:rsidRDefault="00917CBE" w:rsidP="00917CBE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093"/>
        <w:gridCol w:w="6422"/>
      </w:tblGrid>
      <w:tr w:rsidR="00917CBE" w:rsidRPr="00765F9A" w14:paraId="2B0DAD38" w14:textId="77777777" w:rsidTr="00905AFC">
        <w:tc>
          <w:tcPr>
            <w:tcW w:w="3114" w:type="dxa"/>
          </w:tcPr>
          <w:p w14:paraId="20978E82" w14:textId="7C413DAD" w:rsidR="00917CBE" w:rsidRPr="00765F9A" w:rsidRDefault="00917CBE" w:rsidP="00905AFC">
            <w:r w:rsidRPr="00765F9A">
              <w:t>Naam</w:t>
            </w:r>
            <w:r>
              <w:t xml:space="preserve"> </w:t>
            </w:r>
            <w:r w:rsidR="00793EDB">
              <w:t>praktijkbegeleider</w:t>
            </w:r>
          </w:p>
        </w:tc>
        <w:tc>
          <w:tcPr>
            <w:tcW w:w="6514" w:type="dxa"/>
          </w:tcPr>
          <w:p w14:paraId="7142CF0A" w14:textId="77777777" w:rsidR="00917CBE" w:rsidRPr="00765F9A" w:rsidRDefault="00917CBE" w:rsidP="00905AFC"/>
        </w:tc>
      </w:tr>
      <w:tr w:rsidR="00917CBE" w:rsidRPr="00765F9A" w14:paraId="582F6A92" w14:textId="77777777" w:rsidTr="00905AFC">
        <w:tc>
          <w:tcPr>
            <w:tcW w:w="3114" w:type="dxa"/>
          </w:tcPr>
          <w:p w14:paraId="46BAF71D" w14:textId="77777777" w:rsidR="00917CBE" w:rsidRPr="00765F9A" w:rsidRDefault="00917CBE" w:rsidP="00905AFC">
            <w:r w:rsidRPr="00765F9A">
              <w:t xml:space="preserve">Datum </w:t>
            </w:r>
          </w:p>
        </w:tc>
        <w:tc>
          <w:tcPr>
            <w:tcW w:w="6514" w:type="dxa"/>
          </w:tcPr>
          <w:p w14:paraId="0DA6EF1A" w14:textId="77777777" w:rsidR="00917CBE" w:rsidRPr="00765F9A" w:rsidRDefault="00917CBE" w:rsidP="00905AFC"/>
        </w:tc>
      </w:tr>
      <w:tr w:rsidR="00917CBE" w:rsidRPr="00C546F6" w14:paraId="03C139EB" w14:textId="77777777" w:rsidTr="00905AFC">
        <w:tc>
          <w:tcPr>
            <w:tcW w:w="3114" w:type="dxa"/>
          </w:tcPr>
          <w:p w14:paraId="2E1850BC" w14:textId="77777777" w:rsidR="00917CBE" w:rsidRPr="00C546F6" w:rsidRDefault="00917CBE" w:rsidP="00905AFC">
            <w:r w:rsidRPr="00765F9A">
              <w:t>Handtekening</w:t>
            </w:r>
          </w:p>
        </w:tc>
        <w:tc>
          <w:tcPr>
            <w:tcW w:w="6514" w:type="dxa"/>
          </w:tcPr>
          <w:p w14:paraId="75DE1323" w14:textId="77777777" w:rsidR="00917CBE" w:rsidRDefault="00917CBE" w:rsidP="00905AFC"/>
          <w:p w14:paraId="6391138F" w14:textId="77777777" w:rsidR="00917CBE" w:rsidRDefault="00917CBE" w:rsidP="00905AFC">
            <w:pPr>
              <w:ind w:firstLine="720"/>
            </w:pPr>
          </w:p>
          <w:p w14:paraId="4FA839E1" w14:textId="77777777" w:rsidR="00917CBE" w:rsidRPr="00765F9A" w:rsidRDefault="00917CBE" w:rsidP="00905AFC">
            <w:pPr>
              <w:ind w:firstLine="720"/>
            </w:pPr>
          </w:p>
        </w:tc>
      </w:tr>
    </w:tbl>
    <w:p w14:paraId="26D7A34C" w14:textId="77777777" w:rsidR="00917CBE" w:rsidRDefault="00917CBE" w:rsidP="00917CBE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088"/>
        <w:gridCol w:w="6427"/>
      </w:tblGrid>
      <w:tr w:rsidR="00917CBE" w:rsidRPr="00765F9A" w14:paraId="10D64C2B" w14:textId="77777777" w:rsidTr="00905AFC">
        <w:tc>
          <w:tcPr>
            <w:tcW w:w="3114" w:type="dxa"/>
          </w:tcPr>
          <w:p w14:paraId="39A0538E" w14:textId="2BB2C6B7" w:rsidR="00917CBE" w:rsidRPr="00765F9A" w:rsidRDefault="00917CBE" w:rsidP="00905AFC">
            <w:r w:rsidRPr="00765F9A">
              <w:t>Naam</w:t>
            </w:r>
            <w:r>
              <w:t xml:space="preserve"> </w:t>
            </w:r>
            <w:r w:rsidR="00793EDB">
              <w:t>deelnemer</w:t>
            </w:r>
          </w:p>
        </w:tc>
        <w:tc>
          <w:tcPr>
            <w:tcW w:w="6514" w:type="dxa"/>
          </w:tcPr>
          <w:p w14:paraId="56B24A39" w14:textId="77777777" w:rsidR="00917CBE" w:rsidRPr="00765F9A" w:rsidRDefault="00917CBE" w:rsidP="00905AFC"/>
        </w:tc>
      </w:tr>
      <w:tr w:rsidR="00917CBE" w:rsidRPr="00765F9A" w14:paraId="3E397B8B" w14:textId="77777777" w:rsidTr="00905AFC">
        <w:tc>
          <w:tcPr>
            <w:tcW w:w="3114" w:type="dxa"/>
          </w:tcPr>
          <w:p w14:paraId="0834D0D6" w14:textId="77777777" w:rsidR="00917CBE" w:rsidRPr="00765F9A" w:rsidRDefault="00917CBE" w:rsidP="00905AFC">
            <w:r w:rsidRPr="00765F9A">
              <w:t xml:space="preserve">Datum </w:t>
            </w:r>
          </w:p>
        </w:tc>
        <w:tc>
          <w:tcPr>
            <w:tcW w:w="6514" w:type="dxa"/>
          </w:tcPr>
          <w:p w14:paraId="6D3C5298" w14:textId="77777777" w:rsidR="00917CBE" w:rsidRPr="00765F9A" w:rsidRDefault="00917CBE" w:rsidP="00905AFC"/>
        </w:tc>
      </w:tr>
      <w:tr w:rsidR="00917CBE" w:rsidRPr="00C546F6" w14:paraId="74D76CAD" w14:textId="77777777" w:rsidTr="00905AFC">
        <w:tc>
          <w:tcPr>
            <w:tcW w:w="3114" w:type="dxa"/>
          </w:tcPr>
          <w:p w14:paraId="3E4553BF" w14:textId="77777777" w:rsidR="00917CBE" w:rsidRPr="00C546F6" w:rsidRDefault="00917CBE" w:rsidP="00905AFC">
            <w:r w:rsidRPr="00765F9A">
              <w:t>Handtekening</w:t>
            </w:r>
          </w:p>
        </w:tc>
        <w:tc>
          <w:tcPr>
            <w:tcW w:w="6514" w:type="dxa"/>
          </w:tcPr>
          <w:p w14:paraId="04AA8E79" w14:textId="77777777" w:rsidR="00917CBE" w:rsidRDefault="00917CBE" w:rsidP="00905AFC"/>
          <w:p w14:paraId="1E286165" w14:textId="77777777" w:rsidR="00917CBE" w:rsidRDefault="00917CBE" w:rsidP="00905AFC">
            <w:pPr>
              <w:ind w:firstLine="720"/>
            </w:pPr>
          </w:p>
          <w:p w14:paraId="0E2D2454" w14:textId="77777777" w:rsidR="00917CBE" w:rsidRPr="00765F9A" w:rsidRDefault="00917CBE" w:rsidP="00905AFC">
            <w:pPr>
              <w:ind w:firstLine="720"/>
            </w:pPr>
          </w:p>
        </w:tc>
      </w:tr>
    </w:tbl>
    <w:p w14:paraId="197FA039" w14:textId="0771119A" w:rsidR="00917CBE" w:rsidRPr="00917CBE" w:rsidRDefault="00917CBE" w:rsidP="00917CBE"/>
    <w:p w14:paraId="50327483" w14:textId="77777777" w:rsidR="00917CBE" w:rsidRPr="00917CBE" w:rsidRDefault="00917CBE" w:rsidP="00917CBE">
      <w:r w:rsidRPr="00917CBE">
        <w:t>​​ </w:t>
      </w:r>
    </w:p>
    <w:p w14:paraId="3AAC9C35" w14:textId="77777777" w:rsidR="00917CBE" w:rsidRPr="00917CBE" w:rsidRDefault="00917CBE" w:rsidP="00917CBE">
      <w:r w:rsidRPr="00917CBE">
        <w:t> </w:t>
      </w:r>
    </w:p>
    <w:p w14:paraId="67BAA61D" w14:textId="77777777" w:rsidR="00C84789" w:rsidRPr="00917CBE" w:rsidRDefault="00C84789" w:rsidP="00917CBE"/>
    <w:sectPr w:rsidR="00C84789" w:rsidRPr="00917CBE" w:rsidSect="009E183E">
      <w:headerReference w:type="default" r:id="rId12"/>
      <w:footerReference w:type="default" r:id="rId13"/>
      <w:headerReference w:type="first" r:id="rId14"/>
      <w:footerReference w:type="first" r:id="rId15"/>
      <w:pgSz w:w="11906" w:h="16838" w:code="9"/>
      <w:pgMar w:top="1418" w:right="1134" w:bottom="1418" w:left="1247" w:header="720" w:footer="397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4090AE" w14:textId="77777777" w:rsidR="00917CBE" w:rsidRDefault="00917CBE" w:rsidP="00222210">
      <w:r>
        <w:separator/>
      </w:r>
    </w:p>
  </w:endnote>
  <w:endnote w:type="continuationSeparator" w:id="0">
    <w:p w14:paraId="274BC7FB" w14:textId="77777777" w:rsidR="00917CBE" w:rsidRDefault="00917CBE" w:rsidP="002222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ras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68"/>
      <w:gridCol w:w="4395"/>
    </w:tblGrid>
    <w:tr w:rsidR="00C84789" w14:paraId="7EB17F2E" w14:textId="77777777" w:rsidTr="00065B24">
      <w:tc>
        <w:tcPr>
          <w:tcW w:w="2268" w:type="dxa"/>
          <w:tcMar>
            <w:left w:w="11" w:type="dxa"/>
            <w:right w:w="11" w:type="dxa"/>
          </w:tcMar>
        </w:tcPr>
        <w:p w14:paraId="3CFF888C" w14:textId="77777777" w:rsidR="00C84789" w:rsidRDefault="00C9332F" w:rsidP="00C84789">
          <w:pPr>
            <w:pStyle w:val="Voettekst"/>
            <w:rPr>
              <w:lang w:val="en-US"/>
            </w:rPr>
          </w:pPr>
          <w:sdt>
            <w:sdtPr>
              <w:alias w:val="Onderwerp"/>
              <w:tag w:val=""/>
              <w:id w:val="894238001"/>
              <w:placeholder>
                <w:docPart w:val="084F1F386F4C4B63B47256E079CA5BC5"/>
              </w:placeholder>
              <w:showingPlcHdr/>
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<w:text/>
            </w:sdtPr>
            <w:sdtEndPr/>
            <w:sdtContent>
              <w:r w:rsidR="00B1303F" w:rsidRPr="00D53202">
                <w:rPr>
                  <w:rStyle w:val="Tekstvantijdelijkeaanduiding"/>
                </w:rPr>
                <w:t>[Onderwerp]</w:t>
              </w:r>
            </w:sdtContent>
          </w:sdt>
        </w:p>
      </w:tc>
      <w:tc>
        <w:tcPr>
          <w:tcW w:w="4395" w:type="dxa"/>
          <w:tcMar>
            <w:left w:w="11" w:type="dxa"/>
            <w:right w:w="11" w:type="dxa"/>
          </w:tcMar>
        </w:tcPr>
        <w:p w14:paraId="3226344F" w14:textId="77777777" w:rsidR="00C84789" w:rsidRDefault="00C84789" w:rsidP="00C84789">
          <w:pPr>
            <w:pStyle w:val="Voettekst"/>
            <w:jc w:val="right"/>
            <w:rPr>
              <w:lang w:val="en-US"/>
            </w:rPr>
          </w:pPr>
          <w:r>
            <w:rPr>
              <w:sz w:val="24"/>
              <w:szCs w:val="24"/>
            </w:rPr>
            <w:fldChar w:fldCharType="begin"/>
          </w:r>
          <w:r>
            <w:instrText>PAGE</w:instrText>
          </w:r>
          <w:r>
            <w:rPr>
              <w:sz w:val="24"/>
              <w:szCs w:val="24"/>
            </w:rPr>
            <w:fldChar w:fldCharType="separate"/>
          </w:r>
          <w:r w:rsidR="00BC4B6F">
            <w:rPr>
              <w:noProof/>
            </w:rPr>
            <w:t>2</w:t>
          </w:r>
          <w:r>
            <w:rPr>
              <w:sz w:val="24"/>
              <w:szCs w:val="24"/>
            </w:rPr>
            <w:fldChar w:fldCharType="end"/>
          </w:r>
          <w:r>
            <w:t xml:space="preserve"> van </w:t>
          </w:r>
          <w:r>
            <w:rPr>
              <w:sz w:val="24"/>
              <w:szCs w:val="24"/>
            </w:rPr>
            <w:fldChar w:fldCharType="begin"/>
          </w:r>
          <w:r>
            <w:instrText>NUMPAGES</w:instrText>
          </w:r>
          <w:r>
            <w:rPr>
              <w:sz w:val="24"/>
              <w:szCs w:val="24"/>
            </w:rPr>
            <w:fldChar w:fldCharType="separate"/>
          </w:r>
          <w:r w:rsidR="00BC4B6F">
            <w:rPr>
              <w:noProof/>
            </w:rPr>
            <w:t>2</w:t>
          </w:r>
          <w:r>
            <w:rPr>
              <w:sz w:val="24"/>
              <w:szCs w:val="24"/>
            </w:rPr>
            <w:fldChar w:fldCharType="end"/>
          </w:r>
        </w:p>
      </w:tc>
    </w:tr>
  </w:tbl>
  <w:p w14:paraId="7A6908A9" w14:textId="77777777" w:rsidR="00C84789" w:rsidRDefault="00C84789" w:rsidP="00C84789">
    <w:pPr>
      <w:pStyle w:val="Voettekst"/>
      <w:spacing w:line="40" w:lineRule="exac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ras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763"/>
      <w:gridCol w:w="4762"/>
    </w:tblGrid>
    <w:tr w:rsidR="00C84789" w14:paraId="6F16CDF7" w14:textId="77777777" w:rsidTr="00C84789">
      <w:tc>
        <w:tcPr>
          <w:tcW w:w="4814" w:type="dxa"/>
          <w:tcMar>
            <w:left w:w="11" w:type="dxa"/>
            <w:right w:w="11" w:type="dxa"/>
          </w:tcMar>
        </w:tcPr>
        <w:p w14:paraId="7B5FE545" w14:textId="77777777" w:rsidR="00C84789" w:rsidRDefault="00C84789" w:rsidP="00C84789">
          <w:pPr>
            <w:pStyle w:val="Voettekst"/>
            <w:rPr>
              <w:lang w:val="en-US"/>
            </w:rPr>
          </w:pPr>
        </w:p>
      </w:tc>
      <w:tc>
        <w:tcPr>
          <w:tcW w:w="4814" w:type="dxa"/>
          <w:tcMar>
            <w:left w:w="11" w:type="dxa"/>
            <w:right w:w="11" w:type="dxa"/>
          </w:tcMar>
        </w:tcPr>
        <w:p w14:paraId="28EB89EB" w14:textId="77777777" w:rsidR="00C84789" w:rsidRDefault="00C84789" w:rsidP="00C84789">
          <w:pPr>
            <w:pStyle w:val="Voettekst"/>
            <w:jc w:val="right"/>
            <w:rPr>
              <w:lang w:val="en-US"/>
            </w:rPr>
          </w:pPr>
        </w:p>
      </w:tc>
    </w:tr>
  </w:tbl>
  <w:p w14:paraId="58E87584" w14:textId="77777777" w:rsidR="00C84789" w:rsidRDefault="00C84789" w:rsidP="00C84789">
    <w:pPr>
      <w:pStyle w:val="Voettekst"/>
      <w:spacing w:line="40" w:lineRule="exac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824F8B" w14:textId="77777777" w:rsidR="00917CBE" w:rsidRDefault="00917CBE" w:rsidP="00222210">
      <w:r>
        <w:separator/>
      </w:r>
    </w:p>
  </w:footnote>
  <w:footnote w:type="continuationSeparator" w:id="0">
    <w:p w14:paraId="619908BB" w14:textId="77777777" w:rsidR="00917CBE" w:rsidRDefault="00917CBE" w:rsidP="002222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74A900" w14:textId="77777777" w:rsidR="00382C0F" w:rsidRDefault="00382C0F" w:rsidP="00222210">
    <w:pPr>
      <w:pStyle w:val="Koptekst"/>
    </w:pPr>
    <w:r>
      <w:rPr>
        <w:noProof/>
      </w:rPr>
      <w:drawing>
        <wp:anchor distT="0" distB="0" distL="114300" distR="114300" simplePos="0" relativeHeight="251663360" behindDoc="1" locked="0" layoutInCell="1" allowOverlap="1" wp14:anchorId="1ACC6032" wp14:editId="2D932D4A">
          <wp:simplePos x="0" y="0"/>
          <wp:positionH relativeFrom="column">
            <wp:posOffset>-779228</wp:posOffset>
          </wp:positionH>
          <wp:positionV relativeFrom="paragraph">
            <wp:posOffset>-445273</wp:posOffset>
          </wp:positionV>
          <wp:extent cx="7540783" cy="988540"/>
          <wp:effectExtent l="0" t="0" r="0" b="0"/>
          <wp:wrapNone/>
          <wp:docPr id="2" name="Graphic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phic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0783" cy="9885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F844728" w14:textId="77777777" w:rsidR="007E41D5" w:rsidRDefault="007E41D5" w:rsidP="00222210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7C8874" w14:textId="3A63605C" w:rsidR="002B2090" w:rsidRDefault="00917CBE">
    <w:pPr>
      <w:pStyle w:val="Koptekst"/>
    </w:pPr>
    <w:r>
      <w:tab/>
    </w:r>
    <w:r>
      <w:tab/>
    </w:r>
    <w:r>
      <w:rPr>
        <w:noProof/>
      </w:rPr>
      <w:drawing>
        <wp:inline distT="0" distB="0" distL="0" distR="0" wp14:anchorId="0429D8A5" wp14:editId="66673F25">
          <wp:extent cx="914479" cy="377985"/>
          <wp:effectExtent l="0" t="0" r="0" b="3175"/>
          <wp:docPr id="1220299553" name="Afbeelding 1" descr="Afbeelding met Lettertype, Graphics, schermopname, tekst&#10;&#10;Door AI gegenereerde inhoud is mogelijk onjuis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20299553" name="Afbeelding 1" descr="Afbeelding met Lettertype, Graphics, schermopname, tekst&#10;&#10;Door AI gegenereerde inhoud is mogelijk onjuis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14479" cy="3779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58B9EF5" w14:textId="77777777" w:rsidR="00701E04" w:rsidRDefault="00701E04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A0E63E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11982B30"/>
    <w:multiLevelType w:val="multilevel"/>
    <w:tmpl w:val="0413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12FC7B18"/>
    <w:multiLevelType w:val="multilevel"/>
    <w:tmpl w:val="4C0CF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BFA3E92"/>
    <w:multiLevelType w:val="multilevel"/>
    <w:tmpl w:val="422E6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0B3587D"/>
    <w:multiLevelType w:val="multilevel"/>
    <w:tmpl w:val="05B8B6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77C1DC9"/>
    <w:multiLevelType w:val="multilevel"/>
    <w:tmpl w:val="104A5792"/>
    <w:lvl w:ilvl="0">
      <w:start w:val="1"/>
      <w:numFmt w:val="decimal"/>
      <w:pStyle w:val="Lijstnummering"/>
      <w:lvlText w:val="%1."/>
      <w:lvlJc w:val="left"/>
      <w:pPr>
        <w:ind w:left="360" w:hanging="360"/>
      </w:pPr>
      <w:rPr>
        <w:rFonts w:hint="default"/>
        <w:color w:val="0B42A8" w:themeColor="accent1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hint="default"/>
        <w:color w:val="0B42A8" w:themeColor="accent1"/>
      </w:rPr>
    </w:lvl>
    <w:lvl w:ilvl="2">
      <w:start w:val="1"/>
      <w:numFmt w:val="lowerRoman"/>
      <w:lvlText w:val="%3."/>
      <w:lvlJc w:val="left"/>
      <w:pPr>
        <w:ind w:left="1080" w:hanging="360"/>
      </w:pPr>
      <w:rPr>
        <w:rFonts w:hint="default"/>
        <w:color w:val="0B42A8" w:themeColor="accent1"/>
      </w:rPr>
    </w:lvl>
    <w:lvl w:ilvl="3">
      <w:start w:val="1"/>
      <w:numFmt w:val="decimal"/>
      <w:lvlText w:val="%4."/>
      <w:lvlJc w:val="left"/>
      <w:pPr>
        <w:ind w:left="1440" w:hanging="360"/>
      </w:pPr>
      <w:rPr>
        <w:rFonts w:hint="default"/>
        <w:color w:val="0B42A8" w:themeColor="accent1"/>
      </w:rPr>
    </w:lvl>
    <w:lvl w:ilvl="4">
      <w:start w:val="1"/>
      <w:numFmt w:val="lowerLetter"/>
      <w:lvlText w:val="%5."/>
      <w:lvlJc w:val="left"/>
      <w:pPr>
        <w:ind w:left="1800" w:hanging="360"/>
      </w:pPr>
      <w:rPr>
        <w:rFonts w:hint="default"/>
        <w:color w:val="0B42A8" w:themeColor="accent1"/>
      </w:rPr>
    </w:lvl>
    <w:lvl w:ilvl="5">
      <w:start w:val="1"/>
      <w:numFmt w:val="lowerRoman"/>
      <w:lvlText w:val="%6."/>
      <w:lvlJc w:val="left"/>
      <w:pPr>
        <w:ind w:left="2160" w:hanging="360"/>
      </w:pPr>
      <w:rPr>
        <w:rFonts w:hint="default"/>
        <w:color w:val="0B42A8" w:themeColor="accent1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color w:val="0B42A8" w:themeColor="accent1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  <w:color w:val="0B42A8" w:themeColor="accent1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color w:val="0B42A8" w:themeColor="accent1"/>
      </w:rPr>
    </w:lvl>
  </w:abstractNum>
  <w:abstractNum w:abstractNumId="6" w15:restartNumberingAfterBreak="0">
    <w:nsid w:val="490B7D8D"/>
    <w:multiLevelType w:val="multilevel"/>
    <w:tmpl w:val="4810E59C"/>
    <w:lvl w:ilvl="0">
      <w:start w:val="1"/>
      <w:numFmt w:val="bullet"/>
      <w:pStyle w:val="Lijstalinea"/>
      <w:lvlText w:val=""/>
      <w:lvlJc w:val="left"/>
      <w:pPr>
        <w:ind w:left="360" w:hanging="360"/>
      </w:pPr>
      <w:rPr>
        <w:rFonts w:ascii="Symbol" w:hAnsi="Symbol" w:hint="default"/>
        <w:color w:val="0B42A8" w:themeColor="accent1"/>
      </w:rPr>
    </w:lvl>
    <w:lvl w:ilvl="1">
      <w:start w:val="1"/>
      <w:numFmt w:val="bullet"/>
      <w:lvlText w:val="­"/>
      <w:lvlJc w:val="left"/>
      <w:pPr>
        <w:ind w:left="720" w:hanging="360"/>
      </w:pPr>
      <w:rPr>
        <w:rFonts w:ascii="Segoe UI Light" w:hAnsi="Segoe UI Light" w:hint="default"/>
        <w:color w:val="0B42A8" w:themeColor="accent1"/>
      </w:rPr>
    </w:lvl>
    <w:lvl w:ilvl="2">
      <w:start w:val="1"/>
      <w:numFmt w:val="bullet"/>
      <w:lvlText w:val="»"/>
      <w:lvlJc w:val="left"/>
      <w:pPr>
        <w:ind w:left="1080" w:hanging="360"/>
      </w:pPr>
      <w:rPr>
        <w:rFonts w:ascii="Calibri" w:hAnsi="Calibri" w:hint="default"/>
        <w:color w:val="0B42A8" w:themeColor="accent1"/>
        <w:sz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53552A58"/>
    <w:multiLevelType w:val="multilevel"/>
    <w:tmpl w:val="309AE58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B42A8" w:themeColor="accent1"/>
      </w:rPr>
    </w:lvl>
    <w:lvl w:ilvl="1">
      <w:start w:val="1"/>
      <w:numFmt w:val="bullet"/>
      <w:lvlText w:val="­"/>
      <w:lvlJc w:val="left"/>
      <w:pPr>
        <w:ind w:left="720" w:hanging="360"/>
      </w:pPr>
      <w:rPr>
        <w:rFonts w:ascii="Segoe UI Light" w:hAnsi="Segoe UI Light" w:hint="default"/>
        <w:color w:val="0B42A8" w:themeColor="accent1"/>
      </w:rPr>
    </w:lvl>
    <w:lvl w:ilvl="2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  <w:color w:val="0B42A8" w:themeColor="accent1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73735ABA"/>
    <w:multiLevelType w:val="multilevel"/>
    <w:tmpl w:val="0413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75F76539"/>
    <w:multiLevelType w:val="multilevel"/>
    <w:tmpl w:val="C19027C8"/>
    <w:lvl w:ilvl="0">
      <w:start w:val="1"/>
      <w:numFmt w:val="decimal"/>
      <w:pStyle w:val="Kop1genummerd"/>
      <w:lvlText w:val="%1."/>
      <w:lvlJc w:val="left"/>
      <w:pPr>
        <w:ind w:left="680" w:hanging="680"/>
      </w:pPr>
      <w:rPr>
        <w:rFonts w:hint="default"/>
      </w:rPr>
    </w:lvl>
    <w:lvl w:ilvl="1">
      <w:start w:val="1"/>
      <w:numFmt w:val="decimal"/>
      <w:pStyle w:val="Kop2genummerd"/>
      <w:lvlText w:val="%1.%2"/>
      <w:lvlJc w:val="left"/>
      <w:pPr>
        <w:ind w:left="680" w:hanging="680"/>
      </w:pPr>
      <w:rPr>
        <w:rFonts w:hint="default"/>
      </w:rPr>
    </w:lvl>
    <w:lvl w:ilvl="2">
      <w:start w:val="1"/>
      <w:numFmt w:val="decimal"/>
      <w:pStyle w:val="Kop3genummerd"/>
      <w:lvlText w:val="%1.%2.%3"/>
      <w:lvlJc w:val="left"/>
      <w:pPr>
        <w:ind w:left="680" w:hanging="680"/>
      </w:pPr>
      <w:rPr>
        <w:rFonts w:hint="default"/>
        <w:sz w:val="22"/>
      </w:rPr>
    </w:lvl>
    <w:lvl w:ilvl="3">
      <w:start w:val="1"/>
      <w:numFmt w:val="decimal"/>
      <w:pStyle w:val="Kop4genummerd"/>
      <w:lvlText w:val="%1.%2.%3.%4"/>
      <w:lvlJc w:val="left"/>
      <w:pPr>
        <w:ind w:left="680" w:hanging="680"/>
      </w:pPr>
      <w:rPr>
        <w:rFonts w:hint="default"/>
      </w:rPr>
    </w:lvl>
    <w:lvl w:ilvl="4">
      <w:start w:val="1"/>
      <w:numFmt w:val="none"/>
      <w:lvlText w:val=""/>
      <w:lvlJc w:val="left"/>
      <w:pPr>
        <w:ind w:left="680" w:hanging="68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680" w:hanging="6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80" w:hanging="68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0" w:hanging="68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680" w:hanging="680"/>
      </w:pPr>
      <w:rPr>
        <w:rFonts w:hint="default"/>
      </w:rPr>
    </w:lvl>
  </w:abstractNum>
  <w:abstractNum w:abstractNumId="10" w15:restartNumberingAfterBreak="0">
    <w:nsid w:val="76B26B20"/>
    <w:multiLevelType w:val="hybridMultilevel"/>
    <w:tmpl w:val="BF802C70"/>
    <w:lvl w:ilvl="0" w:tplc="24203E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B42A8" w:themeColor="accent1"/>
      </w:rPr>
    </w:lvl>
    <w:lvl w:ilvl="1" w:tplc="4DA67224">
      <w:start w:val="1"/>
      <w:numFmt w:val="bullet"/>
      <w:lvlText w:val="­"/>
      <w:lvlJc w:val="left"/>
      <w:pPr>
        <w:ind w:left="1440" w:hanging="360"/>
      </w:pPr>
      <w:rPr>
        <w:rFonts w:ascii="Segoe UI Light" w:hAnsi="Segoe UI Light" w:hint="default"/>
        <w:color w:val="0B42A8" w:themeColor="accent1"/>
      </w:rPr>
    </w:lvl>
    <w:lvl w:ilvl="2" w:tplc="85EC3DE2">
      <w:start w:val="1"/>
      <w:numFmt w:val="bullet"/>
      <w:lvlText w:val=""/>
      <w:lvlJc w:val="left"/>
      <w:pPr>
        <w:ind w:left="2160" w:hanging="360"/>
      </w:pPr>
      <w:rPr>
        <w:rFonts w:ascii="Wingdings" w:hAnsi="Wingdings" w:hint="default"/>
        <w:color w:val="0B42A8" w:themeColor="accent1"/>
        <w:sz w:val="12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97530101">
    <w:abstractNumId w:val="10"/>
  </w:num>
  <w:num w:numId="2" w16cid:durableId="976644686">
    <w:abstractNumId w:val="6"/>
  </w:num>
  <w:num w:numId="3" w16cid:durableId="1286035000">
    <w:abstractNumId w:val="0"/>
  </w:num>
  <w:num w:numId="4" w16cid:durableId="1683362265">
    <w:abstractNumId w:val="1"/>
  </w:num>
  <w:num w:numId="5" w16cid:durableId="90518999">
    <w:abstractNumId w:val="5"/>
  </w:num>
  <w:num w:numId="6" w16cid:durableId="733742181">
    <w:abstractNumId w:val="7"/>
  </w:num>
  <w:num w:numId="7" w16cid:durableId="2022510881">
    <w:abstractNumId w:val="8"/>
  </w:num>
  <w:num w:numId="8" w16cid:durableId="56781068">
    <w:abstractNumId w:val="9"/>
  </w:num>
  <w:num w:numId="9" w16cid:durableId="1634016921">
    <w:abstractNumId w:val="9"/>
  </w:num>
  <w:num w:numId="10" w16cid:durableId="2024017056">
    <w:abstractNumId w:val="9"/>
  </w:num>
  <w:num w:numId="11" w16cid:durableId="1096054550">
    <w:abstractNumId w:val="9"/>
  </w:num>
  <w:num w:numId="12" w16cid:durableId="1604999079">
    <w:abstractNumId w:val="9"/>
  </w:num>
  <w:num w:numId="13" w16cid:durableId="1750495254">
    <w:abstractNumId w:val="6"/>
  </w:num>
  <w:num w:numId="14" w16cid:durableId="645864125">
    <w:abstractNumId w:val="5"/>
  </w:num>
  <w:num w:numId="15" w16cid:durableId="1793355831">
    <w:abstractNumId w:val="2"/>
  </w:num>
  <w:num w:numId="16" w16cid:durableId="1557888557">
    <w:abstractNumId w:val="3"/>
  </w:num>
  <w:num w:numId="17" w16cid:durableId="130253806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CBE"/>
    <w:rsid w:val="00000AF6"/>
    <w:rsid w:val="00005243"/>
    <w:rsid w:val="00061858"/>
    <w:rsid w:val="00065B24"/>
    <w:rsid w:val="00086A3C"/>
    <w:rsid w:val="00093BB5"/>
    <w:rsid w:val="000A21D3"/>
    <w:rsid w:val="000E30BA"/>
    <w:rsid w:val="000E516E"/>
    <w:rsid w:val="000F1823"/>
    <w:rsid w:val="00213C98"/>
    <w:rsid w:val="00222210"/>
    <w:rsid w:val="00232EC8"/>
    <w:rsid w:val="00240DEF"/>
    <w:rsid w:val="00293B3B"/>
    <w:rsid w:val="002A3A40"/>
    <w:rsid w:val="002B2090"/>
    <w:rsid w:val="002C547F"/>
    <w:rsid w:val="002D63DD"/>
    <w:rsid w:val="002E4A3B"/>
    <w:rsid w:val="002F1D18"/>
    <w:rsid w:val="003038DD"/>
    <w:rsid w:val="00311802"/>
    <w:rsid w:val="0031300F"/>
    <w:rsid w:val="00314E53"/>
    <w:rsid w:val="00360AE1"/>
    <w:rsid w:val="00382C0F"/>
    <w:rsid w:val="003A1976"/>
    <w:rsid w:val="00421765"/>
    <w:rsid w:val="004E5CC2"/>
    <w:rsid w:val="00532BDF"/>
    <w:rsid w:val="005421F0"/>
    <w:rsid w:val="005667E1"/>
    <w:rsid w:val="005733A8"/>
    <w:rsid w:val="005823A3"/>
    <w:rsid w:val="005923C5"/>
    <w:rsid w:val="005E2950"/>
    <w:rsid w:val="005E401B"/>
    <w:rsid w:val="005E7CDF"/>
    <w:rsid w:val="006644D0"/>
    <w:rsid w:val="00672A2A"/>
    <w:rsid w:val="0068092D"/>
    <w:rsid w:val="00694FB0"/>
    <w:rsid w:val="006A5422"/>
    <w:rsid w:val="006C0B63"/>
    <w:rsid w:val="006D086D"/>
    <w:rsid w:val="006D4A14"/>
    <w:rsid w:val="00701E04"/>
    <w:rsid w:val="00706ADD"/>
    <w:rsid w:val="007204DF"/>
    <w:rsid w:val="0072317A"/>
    <w:rsid w:val="007334E0"/>
    <w:rsid w:val="007523C4"/>
    <w:rsid w:val="00752D93"/>
    <w:rsid w:val="00787C89"/>
    <w:rsid w:val="00793EDB"/>
    <w:rsid w:val="007A4119"/>
    <w:rsid w:val="007E41D5"/>
    <w:rsid w:val="008464E7"/>
    <w:rsid w:val="00871252"/>
    <w:rsid w:val="008C0399"/>
    <w:rsid w:val="008F1074"/>
    <w:rsid w:val="00902BE5"/>
    <w:rsid w:val="00917CBE"/>
    <w:rsid w:val="00922DA6"/>
    <w:rsid w:val="00970E64"/>
    <w:rsid w:val="0097372F"/>
    <w:rsid w:val="00982EBF"/>
    <w:rsid w:val="0098369E"/>
    <w:rsid w:val="009D1B6B"/>
    <w:rsid w:val="009E183E"/>
    <w:rsid w:val="009F54B6"/>
    <w:rsid w:val="00A84554"/>
    <w:rsid w:val="00AA37A2"/>
    <w:rsid w:val="00AD27A8"/>
    <w:rsid w:val="00B00333"/>
    <w:rsid w:val="00B1303F"/>
    <w:rsid w:val="00B432D9"/>
    <w:rsid w:val="00B807CA"/>
    <w:rsid w:val="00B81AEC"/>
    <w:rsid w:val="00BC4B6F"/>
    <w:rsid w:val="00BE2A41"/>
    <w:rsid w:val="00C05A88"/>
    <w:rsid w:val="00C22DB2"/>
    <w:rsid w:val="00C23331"/>
    <w:rsid w:val="00C6679B"/>
    <w:rsid w:val="00C71423"/>
    <w:rsid w:val="00C84789"/>
    <w:rsid w:val="00C9332F"/>
    <w:rsid w:val="00CD786C"/>
    <w:rsid w:val="00D14034"/>
    <w:rsid w:val="00D26AD8"/>
    <w:rsid w:val="00DE4798"/>
    <w:rsid w:val="00E00D2A"/>
    <w:rsid w:val="00E17883"/>
    <w:rsid w:val="00E272BB"/>
    <w:rsid w:val="00E531F1"/>
    <w:rsid w:val="00E566DD"/>
    <w:rsid w:val="00E67924"/>
    <w:rsid w:val="00E906DC"/>
    <w:rsid w:val="00EB619F"/>
    <w:rsid w:val="00EE013C"/>
    <w:rsid w:val="00EE7B8A"/>
    <w:rsid w:val="00F15D64"/>
    <w:rsid w:val="00F16C35"/>
    <w:rsid w:val="00F3170F"/>
    <w:rsid w:val="00F5269E"/>
    <w:rsid w:val="00F67CEF"/>
    <w:rsid w:val="00F71437"/>
    <w:rsid w:val="00F81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FC8749B"/>
  <w15:chartTrackingRefBased/>
  <w15:docId w15:val="{8926AE21-A7B8-403F-A0D2-E28DD1D26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8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3" w:qFormat="1"/>
    <w:lsdException w:name="heading 2" w:semiHidden="1" w:uiPriority="4" w:unhideWhenUsed="1" w:qFormat="1"/>
    <w:lsdException w:name="heading 3" w:uiPriority="5" w:qFormat="1"/>
    <w:lsdException w:name="heading 4" w:semiHidden="1" w:uiPriority="6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uiPriority="12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1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8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7A4119"/>
    <w:rPr>
      <w:lang w:val="nl-NL"/>
    </w:rPr>
  </w:style>
  <w:style w:type="paragraph" w:styleId="Kop1">
    <w:name w:val="heading 1"/>
    <w:basedOn w:val="Standaard"/>
    <w:next w:val="Standaard"/>
    <w:link w:val="Kop1Char"/>
    <w:uiPriority w:val="3"/>
    <w:qFormat/>
    <w:rsid w:val="003038DD"/>
    <w:pPr>
      <w:keepNext/>
      <w:keepLines/>
      <w:spacing w:before="240" w:after="30"/>
      <w:outlineLvl w:val="0"/>
    </w:pPr>
    <w:rPr>
      <w:rFonts w:asciiTheme="majorHAnsi" w:eastAsiaTheme="majorEastAsia" w:hAnsiTheme="majorHAnsi" w:cstheme="majorBidi"/>
      <w:b/>
      <w:caps/>
      <w:color w:val="0B42A8" w:themeColor="accent1"/>
      <w:sz w:val="40"/>
      <w:szCs w:val="32"/>
    </w:rPr>
  </w:style>
  <w:style w:type="paragraph" w:styleId="Kop2">
    <w:name w:val="heading 2"/>
    <w:basedOn w:val="Standaard"/>
    <w:next w:val="Standaard"/>
    <w:link w:val="Kop2Char"/>
    <w:uiPriority w:val="4"/>
    <w:qFormat/>
    <w:rsid w:val="003038DD"/>
    <w:pPr>
      <w:keepNext/>
      <w:keepLines/>
      <w:spacing w:before="240" w:after="30"/>
      <w:outlineLvl w:val="1"/>
    </w:pPr>
    <w:rPr>
      <w:rFonts w:asciiTheme="majorHAnsi" w:eastAsiaTheme="majorEastAsia" w:hAnsiTheme="majorHAnsi" w:cstheme="majorBidi"/>
      <w:b/>
      <w:caps/>
      <w:color w:val="0B42A8" w:themeColor="accent1"/>
      <w:sz w:val="30"/>
      <w:szCs w:val="26"/>
    </w:rPr>
  </w:style>
  <w:style w:type="paragraph" w:styleId="Kop3">
    <w:name w:val="heading 3"/>
    <w:basedOn w:val="Standaard"/>
    <w:next w:val="Standaard"/>
    <w:link w:val="Kop3Char"/>
    <w:uiPriority w:val="5"/>
    <w:qFormat/>
    <w:rsid w:val="003038DD"/>
    <w:pPr>
      <w:keepNext/>
      <w:keepLines/>
      <w:spacing w:before="240" w:after="30"/>
      <w:outlineLvl w:val="2"/>
    </w:pPr>
    <w:rPr>
      <w:rFonts w:asciiTheme="majorHAnsi" w:eastAsiaTheme="majorEastAsia" w:hAnsiTheme="majorHAnsi" w:cstheme="majorBidi"/>
      <w:b/>
      <w:caps/>
      <w:color w:val="0B42A8" w:themeColor="accent1"/>
      <w:sz w:val="26"/>
      <w:szCs w:val="24"/>
    </w:rPr>
  </w:style>
  <w:style w:type="paragraph" w:styleId="Kop4">
    <w:name w:val="heading 4"/>
    <w:basedOn w:val="Standaard"/>
    <w:next w:val="Standaard"/>
    <w:link w:val="Kop4Char"/>
    <w:uiPriority w:val="6"/>
    <w:qFormat/>
    <w:rsid w:val="003038DD"/>
    <w:pPr>
      <w:keepNext/>
      <w:keepLines/>
      <w:spacing w:before="240" w:after="30"/>
      <w:outlineLvl w:val="3"/>
    </w:pPr>
    <w:rPr>
      <w:rFonts w:asciiTheme="majorHAnsi" w:eastAsiaTheme="majorEastAsia" w:hAnsiTheme="majorHAnsi" w:cstheme="majorBidi"/>
      <w:b/>
      <w:iCs/>
      <w:caps/>
      <w:color w:val="0B42A8" w:themeColor="accent1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3"/>
    <w:rsid w:val="003038DD"/>
    <w:rPr>
      <w:rFonts w:asciiTheme="majorHAnsi" w:eastAsiaTheme="majorEastAsia" w:hAnsiTheme="majorHAnsi" w:cstheme="majorBidi"/>
      <w:b/>
      <w:caps/>
      <w:color w:val="0B42A8" w:themeColor="accent1"/>
      <w:sz w:val="40"/>
      <w:szCs w:val="32"/>
      <w:lang w:val="nl-NL"/>
    </w:rPr>
  </w:style>
  <w:style w:type="character" w:customStyle="1" w:styleId="Kop2Char">
    <w:name w:val="Kop 2 Char"/>
    <w:basedOn w:val="Standaardalinea-lettertype"/>
    <w:link w:val="Kop2"/>
    <w:uiPriority w:val="4"/>
    <w:rsid w:val="003038DD"/>
    <w:rPr>
      <w:rFonts w:asciiTheme="majorHAnsi" w:eastAsiaTheme="majorEastAsia" w:hAnsiTheme="majorHAnsi" w:cstheme="majorBidi"/>
      <w:b/>
      <w:caps/>
      <w:color w:val="0B42A8" w:themeColor="accent1"/>
      <w:sz w:val="30"/>
      <w:szCs w:val="26"/>
      <w:lang w:val="nl-NL"/>
    </w:rPr>
  </w:style>
  <w:style w:type="paragraph" w:styleId="Koptekst">
    <w:name w:val="header"/>
    <w:basedOn w:val="Standaard"/>
    <w:link w:val="KoptekstChar"/>
    <w:uiPriority w:val="99"/>
    <w:unhideWhenUsed/>
    <w:rsid w:val="003038DD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3038DD"/>
    <w:rPr>
      <w:lang w:val="nl-NL"/>
    </w:rPr>
  </w:style>
  <w:style w:type="paragraph" w:styleId="Voettekst">
    <w:name w:val="footer"/>
    <w:basedOn w:val="Standaard"/>
    <w:link w:val="VoettekstChar"/>
    <w:uiPriority w:val="99"/>
    <w:unhideWhenUsed/>
    <w:rsid w:val="003038DD"/>
    <w:pPr>
      <w:tabs>
        <w:tab w:val="center" w:pos="4536"/>
        <w:tab w:val="right" w:pos="9072"/>
      </w:tabs>
      <w:spacing w:line="240" w:lineRule="auto"/>
    </w:pPr>
    <w:rPr>
      <w:b/>
      <w:caps/>
      <w:color w:val="0B42A8" w:themeColor="accent1"/>
      <w:sz w:val="16"/>
    </w:rPr>
  </w:style>
  <w:style w:type="character" w:customStyle="1" w:styleId="VoettekstChar">
    <w:name w:val="Voettekst Char"/>
    <w:basedOn w:val="Standaardalinea-lettertype"/>
    <w:link w:val="Voettekst"/>
    <w:uiPriority w:val="99"/>
    <w:rsid w:val="003038DD"/>
    <w:rPr>
      <w:b/>
      <w:caps/>
      <w:color w:val="0B42A8" w:themeColor="accent1"/>
      <w:sz w:val="16"/>
      <w:lang w:val="nl-NL"/>
    </w:rPr>
  </w:style>
  <w:style w:type="paragraph" w:styleId="Titel">
    <w:name w:val="Title"/>
    <w:basedOn w:val="Standaard"/>
    <w:link w:val="TitelChar"/>
    <w:qFormat/>
    <w:rsid w:val="003038DD"/>
    <w:pPr>
      <w:spacing w:line="240" w:lineRule="auto"/>
      <w:contextualSpacing/>
    </w:pPr>
    <w:rPr>
      <w:rFonts w:asciiTheme="majorHAnsi" w:eastAsiaTheme="majorEastAsia" w:hAnsiTheme="majorHAnsi" w:cstheme="majorBidi"/>
      <w:caps/>
      <w:color w:val="FFFFFF" w:themeColor="background2"/>
      <w:kern w:val="28"/>
      <w:sz w:val="80"/>
      <w:szCs w:val="56"/>
    </w:rPr>
  </w:style>
  <w:style w:type="character" w:customStyle="1" w:styleId="TitelChar">
    <w:name w:val="Titel Char"/>
    <w:basedOn w:val="Standaardalinea-lettertype"/>
    <w:link w:val="Titel"/>
    <w:rsid w:val="003038DD"/>
    <w:rPr>
      <w:rFonts w:asciiTheme="majorHAnsi" w:eastAsiaTheme="majorEastAsia" w:hAnsiTheme="majorHAnsi" w:cstheme="majorBidi"/>
      <w:caps/>
      <w:color w:val="FFFFFF" w:themeColor="background2"/>
      <w:kern w:val="28"/>
      <w:sz w:val="80"/>
      <w:szCs w:val="56"/>
      <w:lang w:val="nl-NL"/>
    </w:rPr>
  </w:style>
  <w:style w:type="table" w:styleId="Tabelraster">
    <w:name w:val="Table Grid"/>
    <w:basedOn w:val="Standaardtabel"/>
    <w:uiPriority w:val="59"/>
    <w:rsid w:val="003038D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ndertitel">
    <w:name w:val="Subtitle"/>
    <w:basedOn w:val="Standaard"/>
    <w:link w:val="OndertitelChar"/>
    <w:uiPriority w:val="1"/>
    <w:qFormat/>
    <w:rsid w:val="003038DD"/>
    <w:pPr>
      <w:numPr>
        <w:ilvl w:val="1"/>
      </w:numPr>
      <w:spacing w:line="240" w:lineRule="atLeast"/>
    </w:pPr>
    <w:rPr>
      <w:rFonts w:eastAsiaTheme="minorEastAsia"/>
      <w:color w:val="FFFFFF" w:themeColor="background2"/>
      <w:sz w:val="48"/>
    </w:rPr>
  </w:style>
  <w:style w:type="character" w:customStyle="1" w:styleId="OndertitelChar">
    <w:name w:val="Ondertitel Char"/>
    <w:basedOn w:val="Standaardalinea-lettertype"/>
    <w:link w:val="Ondertitel"/>
    <w:uiPriority w:val="1"/>
    <w:rsid w:val="003038DD"/>
    <w:rPr>
      <w:rFonts w:eastAsiaTheme="minorEastAsia"/>
      <w:color w:val="FFFFFF" w:themeColor="background2"/>
      <w:sz w:val="48"/>
      <w:lang w:val="nl-NL"/>
    </w:rPr>
  </w:style>
  <w:style w:type="paragraph" w:customStyle="1" w:styleId="VoorbladTekst">
    <w:name w:val="VoorbladTekst"/>
    <w:basedOn w:val="Standaard"/>
    <w:uiPriority w:val="2"/>
    <w:qFormat/>
    <w:rsid w:val="003038DD"/>
    <w:rPr>
      <w:color w:val="FFFFFF" w:themeColor="background2"/>
      <w:sz w:val="32"/>
    </w:rPr>
  </w:style>
  <w:style w:type="character" w:styleId="Tekstvantijdelijkeaanduiding">
    <w:name w:val="Placeholder Text"/>
    <w:basedOn w:val="Standaardalinea-lettertype"/>
    <w:uiPriority w:val="99"/>
    <w:semiHidden/>
    <w:rsid w:val="003038DD"/>
    <w:rPr>
      <w:color w:val="808080"/>
    </w:rPr>
  </w:style>
  <w:style w:type="character" w:customStyle="1" w:styleId="Kop3Char">
    <w:name w:val="Kop 3 Char"/>
    <w:basedOn w:val="Standaardalinea-lettertype"/>
    <w:link w:val="Kop3"/>
    <w:uiPriority w:val="5"/>
    <w:rsid w:val="003038DD"/>
    <w:rPr>
      <w:rFonts w:asciiTheme="majorHAnsi" w:eastAsiaTheme="majorEastAsia" w:hAnsiTheme="majorHAnsi" w:cstheme="majorBidi"/>
      <w:b/>
      <w:caps/>
      <w:color w:val="0B42A8" w:themeColor="accent1"/>
      <w:sz w:val="26"/>
      <w:szCs w:val="24"/>
      <w:lang w:val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3038D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3038DD"/>
    <w:rPr>
      <w:rFonts w:ascii="Segoe UI" w:hAnsi="Segoe UI" w:cs="Segoe UI"/>
      <w:sz w:val="18"/>
      <w:szCs w:val="18"/>
      <w:lang w:val="nl-NL"/>
    </w:rPr>
  </w:style>
  <w:style w:type="paragraph" w:styleId="Lijstalinea">
    <w:name w:val="List Paragraph"/>
    <w:basedOn w:val="Standaard"/>
    <w:uiPriority w:val="11"/>
    <w:qFormat/>
    <w:rsid w:val="003038DD"/>
    <w:pPr>
      <w:numPr>
        <w:numId w:val="13"/>
      </w:numPr>
      <w:contextualSpacing/>
    </w:pPr>
  </w:style>
  <w:style w:type="paragraph" w:styleId="Lijstnummering">
    <w:name w:val="List Number"/>
    <w:basedOn w:val="Standaard"/>
    <w:uiPriority w:val="12"/>
    <w:rsid w:val="003038DD"/>
    <w:pPr>
      <w:numPr>
        <w:numId w:val="14"/>
      </w:numPr>
      <w:contextualSpacing/>
    </w:pPr>
  </w:style>
  <w:style w:type="table" w:customStyle="1" w:styleId="KNWU">
    <w:name w:val="KNWU"/>
    <w:basedOn w:val="Standaardtabel"/>
    <w:uiPriority w:val="99"/>
    <w:rsid w:val="003038DD"/>
    <w:pPr>
      <w:spacing w:line="240" w:lineRule="auto"/>
    </w:pPr>
    <w:rPr>
      <w:color w:val="000000" w:themeColor="text2"/>
      <w:sz w:val="20"/>
      <w:lang w:val="nl-NL"/>
    </w:rPr>
    <w:tblPr>
      <w:tblStyleColBandSize w:val="1"/>
      <w:tblBorders>
        <w:top w:val="single" w:sz="4" w:space="0" w:color="0B42A8" w:themeColor="accent1"/>
        <w:bottom w:val="single" w:sz="4" w:space="0" w:color="0B42A8" w:themeColor="accent1"/>
        <w:insideH w:val="single" w:sz="4" w:space="0" w:color="0B42A8" w:themeColor="accent1"/>
      </w:tblBorders>
    </w:tblPr>
    <w:tcPr>
      <w:shd w:val="clear" w:color="auto" w:fill="auto"/>
      <w:tcMar>
        <w:top w:w="28" w:type="dxa"/>
        <w:bottom w:w="28" w:type="dxa"/>
      </w:tcMar>
    </w:tcPr>
    <w:tblStylePr w:type="firstRow">
      <w:rPr>
        <w:b/>
        <w:caps/>
        <w:smallCaps w:val="0"/>
        <w:color w:val="0B42A8" w:themeColor="accent1"/>
      </w:rPr>
    </w:tblStylePr>
    <w:tblStylePr w:type="lastRow">
      <w:rPr>
        <w:rFonts w:asciiTheme="minorHAnsi" w:hAnsiTheme="minorHAnsi"/>
        <w:b/>
      </w:rPr>
    </w:tblStylePr>
    <w:tblStylePr w:type="firstCol">
      <w:rPr>
        <w:b/>
        <w:caps/>
        <w:smallCaps w:val="0"/>
        <w:color w:val="0B42A8" w:themeColor="accent1"/>
      </w:rPr>
    </w:tblStylePr>
    <w:tblStylePr w:type="band1Vert">
      <w:tblPr/>
      <w:tcPr>
        <w:shd w:val="clear" w:color="auto" w:fill="EDF3FD"/>
      </w:tcPr>
    </w:tblStylePr>
  </w:style>
  <w:style w:type="paragraph" w:styleId="Bijschrift">
    <w:name w:val="caption"/>
    <w:basedOn w:val="Standaard"/>
    <w:next w:val="Standaard"/>
    <w:uiPriority w:val="35"/>
    <w:unhideWhenUsed/>
    <w:qFormat/>
    <w:rsid w:val="003038DD"/>
    <w:pPr>
      <w:spacing w:before="60" w:after="200" w:line="240" w:lineRule="auto"/>
    </w:pPr>
    <w:rPr>
      <w:i/>
      <w:iCs/>
      <w:color w:val="000000" w:themeColor="text2"/>
      <w:sz w:val="16"/>
      <w:szCs w:val="18"/>
    </w:rPr>
  </w:style>
  <w:style w:type="paragraph" w:styleId="Geenafstand">
    <w:name w:val="No Spacing"/>
    <w:link w:val="GeenafstandChar"/>
    <w:uiPriority w:val="1"/>
    <w:semiHidden/>
    <w:qFormat/>
    <w:rsid w:val="003038DD"/>
    <w:pPr>
      <w:spacing w:line="240" w:lineRule="auto"/>
    </w:pPr>
    <w:rPr>
      <w:rFonts w:eastAsiaTheme="minorEastAsia"/>
      <w:lang w:val="nl-NL" w:eastAsia="nl-NL"/>
    </w:rPr>
  </w:style>
  <w:style w:type="character" w:customStyle="1" w:styleId="GeenafstandChar">
    <w:name w:val="Geen afstand Char"/>
    <w:basedOn w:val="Standaardalinea-lettertype"/>
    <w:link w:val="Geenafstand"/>
    <w:uiPriority w:val="1"/>
    <w:semiHidden/>
    <w:rsid w:val="003038DD"/>
    <w:rPr>
      <w:rFonts w:eastAsiaTheme="minorEastAsia"/>
      <w:lang w:val="nl-NL" w:eastAsia="nl-NL"/>
    </w:rPr>
  </w:style>
  <w:style w:type="paragraph" w:customStyle="1" w:styleId="Kop1genummerd">
    <w:name w:val="Kop 1 genummerd"/>
    <w:basedOn w:val="Kop1"/>
    <w:uiPriority w:val="7"/>
    <w:qFormat/>
    <w:rsid w:val="003038DD"/>
    <w:pPr>
      <w:numPr>
        <w:numId w:val="12"/>
      </w:numPr>
    </w:pPr>
  </w:style>
  <w:style w:type="paragraph" w:customStyle="1" w:styleId="Kop2genummerd">
    <w:name w:val="Kop 2 genummerd"/>
    <w:basedOn w:val="Kop2"/>
    <w:uiPriority w:val="8"/>
    <w:qFormat/>
    <w:rsid w:val="003038DD"/>
    <w:pPr>
      <w:numPr>
        <w:ilvl w:val="1"/>
        <w:numId w:val="12"/>
      </w:numPr>
    </w:pPr>
  </w:style>
  <w:style w:type="paragraph" w:customStyle="1" w:styleId="Kop3genummerd">
    <w:name w:val="Kop 3 genummerd"/>
    <w:basedOn w:val="Kop3"/>
    <w:uiPriority w:val="9"/>
    <w:qFormat/>
    <w:rsid w:val="003038DD"/>
    <w:pPr>
      <w:numPr>
        <w:ilvl w:val="2"/>
        <w:numId w:val="12"/>
      </w:numPr>
    </w:pPr>
  </w:style>
  <w:style w:type="paragraph" w:styleId="Kopvaninhoudsopgave">
    <w:name w:val="TOC Heading"/>
    <w:basedOn w:val="Standaard"/>
    <w:next w:val="Standaard"/>
    <w:uiPriority w:val="38"/>
    <w:qFormat/>
    <w:rsid w:val="003038DD"/>
    <w:pPr>
      <w:spacing w:after="240"/>
    </w:pPr>
    <w:rPr>
      <w:b/>
      <w:caps/>
      <w:color w:val="0B42A8" w:themeColor="accent1"/>
      <w:sz w:val="40"/>
      <w:szCs w:val="40"/>
    </w:rPr>
  </w:style>
  <w:style w:type="paragraph" w:styleId="Inhopg1">
    <w:name w:val="toc 1"/>
    <w:basedOn w:val="Standaard"/>
    <w:next w:val="Standaard"/>
    <w:autoRedefine/>
    <w:uiPriority w:val="39"/>
    <w:unhideWhenUsed/>
    <w:rsid w:val="003038DD"/>
    <w:pPr>
      <w:tabs>
        <w:tab w:val="right" w:leader="dot" w:pos="9627"/>
      </w:tabs>
      <w:spacing w:before="240"/>
      <w:ind w:left="567" w:hanging="567"/>
    </w:pPr>
    <w:rPr>
      <w:caps/>
      <w:color w:val="0B42A8" w:themeColor="accent1"/>
      <w:sz w:val="24"/>
      <w:szCs w:val="20"/>
    </w:rPr>
  </w:style>
  <w:style w:type="paragraph" w:styleId="Inhopg2">
    <w:name w:val="toc 2"/>
    <w:basedOn w:val="Standaard"/>
    <w:next w:val="Standaard"/>
    <w:autoRedefine/>
    <w:uiPriority w:val="39"/>
    <w:unhideWhenUsed/>
    <w:rsid w:val="003038DD"/>
    <w:pPr>
      <w:tabs>
        <w:tab w:val="right" w:leader="dot" w:pos="9628"/>
      </w:tabs>
      <w:spacing w:after="30"/>
      <w:ind w:left="1134" w:hanging="567"/>
    </w:pPr>
    <w:rPr>
      <w:caps/>
      <w:color w:val="000000" w:themeColor="text2"/>
      <w:sz w:val="20"/>
      <w:szCs w:val="20"/>
    </w:rPr>
  </w:style>
  <w:style w:type="paragraph" w:styleId="Inhopg3">
    <w:name w:val="toc 3"/>
    <w:basedOn w:val="Standaard"/>
    <w:next w:val="Standaard"/>
    <w:autoRedefine/>
    <w:uiPriority w:val="39"/>
    <w:unhideWhenUsed/>
    <w:rsid w:val="003038DD"/>
    <w:pPr>
      <w:tabs>
        <w:tab w:val="left" w:pos="1134"/>
        <w:tab w:val="right" w:leader="dot" w:pos="9627"/>
      </w:tabs>
      <w:spacing w:after="30"/>
      <w:ind w:left="1701" w:hanging="567"/>
    </w:pPr>
    <w:rPr>
      <w:caps/>
      <w:color w:val="000000" w:themeColor="text2"/>
      <w:sz w:val="18"/>
      <w:szCs w:val="20"/>
    </w:rPr>
  </w:style>
  <w:style w:type="character" w:styleId="Hyperlink">
    <w:name w:val="Hyperlink"/>
    <w:basedOn w:val="Standaardalinea-lettertype"/>
    <w:uiPriority w:val="99"/>
    <w:unhideWhenUsed/>
    <w:rsid w:val="003038DD"/>
    <w:rPr>
      <w:color w:val="0563C1" w:themeColor="hyperlink"/>
      <w:u w:val="single"/>
    </w:rPr>
  </w:style>
  <w:style w:type="paragraph" w:customStyle="1" w:styleId="Briefkop">
    <w:name w:val="Briefkop"/>
    <w:basedOn w:val="Standaard"/>
    <w:semiHidden/>
    <w:qFormat/>
    <w:rsid w:val="00C22DB2"/>
    <w:pPr>
      <w:spacing w:line="240" w:lineRule="auto"/>
    </w:pPr>
    <w:rPr>
      <w:color w:val="0B42A8" w:themeColor="accent1"/>
      <w:sz w:val="16"/>
    </w:rPr>
  </w:style>
  <w:style w:type="paragraph" w:customStyle="1" w:styleId="Quotes">
    <w:name w:val="Quotes"/>
    <w:basedOn w:val="Standaard"/>
    <w:uiPriority w:val="23"/>
    <w:qFormat/>
    <w:rsid w:val="00E566DD"/>
    <w:pPr>
      <w:ind w:left="1701" w:right="1701"/>
      <w:jc w:val="center"/>
    </w:pPr>
    <w:rPr>
      <w:i/>
    </w:rPr>
  </w:style>
  <w:style w:type="character" w:customStyle="1" w:styleId="Kop4Char">
    <w:name w:val="Kop 4 Char"/>
    <w:basedOn w:val="Standaardalinea-lettertype"/>
    <w:link w:val="Kop4"/>
    <w:uiPriority w:val="6"/>
    <w:rsid w:val="003038DD"/>
    <w:rPr>
      <w:rFonts w:asciiTheme="majorHAnsi" w:eastAsiaTheme="majorEastAsia" w:hAnsiTheme="majorHAnsi" w:cstheme="majorBidi"/>
      <w:b/>
      <w:iCs/>
      <w:caps/>
      <w:color w:val="0B42A8" w:themeColor="accent1"/>
      <w:lang w:val="nl-NL"/>
    </w:rPr>
  </w:style>
  <w:style w:type="paragraph" w:customStyle="1" w:styleId="Kop4genummerd">
    <w:name w:val="Kop 4 genummerd"/>
    <w:basedOn w:val="Kop4"/>
    <w:uiPriority w:val="10"/>
    <w:qFormat/>
    <w:rsid w:val="003038DD"/>
    <w:pPr>
      <w:numPr>
        <w:ilvl w:val="3"/>
        <w:numId w:val="12"/>
      </w:numPr>
    </w:pPr>
  </w:style>
  <w:style w:type="paragraph" w:customStyle="1" w:styleId="NadrukAlinea">
    <w:name w:val="Nadruk Alinea"/>
    <w:basedOn w:val="Standaard"/>
    <w:uiPriority w:val="21"/>
    <w:qFormat/>
    <w:rsid w:val="003038DD"/>
    <w:pPr>
      <w:pBdr>
        <w:left w:val="single" w:sz="4" w:space="4" w:color="FF6700" w:themeColor="accent2"/>
      </w:pBdr>
      <w:spacing w:before="60" w:after="60"/>
      <w:ind w:left="357"/>
    </w:pPr>
  </w:style>
  <w:style w:type="table" w:styleId="Rastertabel1licht-Accent5">
    <w:name w:val="Grid Table 1 Light Accent 5"/>
    <w:basedOn w:val="Standaardtabel"/>
    <w:uiPriority w:val="46"/>
    <w:rsid w:val="003038DD"/>
    <w:pPr>
      <w:spacing w:line="240" w:lineRule="auto"/>
    </w:pPr>
    <w:tblPr>
      <w:tblStyleRowBandSize w:val="1"/>
      <w:tblStyleColBandSize w:val="1"/>
      <w:tblBorders>
        <w:top w:val="single" w:sz="4" w:space="0" w:color="FFF9F5" w:themeColor="accent5" w:themeTint="66"/>
        <w:left w:val="single" w:sz="4" w:space="0" w:color="FFF9F5" w:themeColor="accent5" w:themeTint="66"/>
        <w:bottom w:val="single" w:sz="4" w:space="0" w:color="FFF9F5" w:themeColor="accent5" w:themeTint="66"/>
        <w:right w:val="single" w:sz="4" w:space="0" w:color="FFF9F5" w:themeColor="accent5" w:themeTint="66"/>
        <w:insideH w:val="single" w:sz="4" w:space="0" w:color="FFF9F5" w:themeColor="accent5" w:themeTint="66"/>
        <w:insideV w:val="single" w:sz="4" w:space="0" w:color="FFF9F5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FF6F0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F6F0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Verwijzing">
    <w:name w:val="Verwijzing"/>
    <w:basedOn w:val="Standaardalinea-lettertype"/>
    <w:uiPriority w:val="24"/>
    <w:qFormat/>
    <w:rsid w:val="007A4119"/>
    <w:rPr>
      <w:rFonts w:asciiTheme="minorHAnsi" w:hAnsiTheme="minorHAnsi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924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77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27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78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0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5035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560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047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231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406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1691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17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32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267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758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980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148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5394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4174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752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001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96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605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81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80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54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862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773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921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9654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65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072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354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22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87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3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2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846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7519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56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390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9272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160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8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940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222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747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6498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088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1216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69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829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0402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05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493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3439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542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793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988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502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09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39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42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knwunie.sharepoint.com/Templates/KNWU%20Brief%20V2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84F1F386F4C4B63B47256E079CA5BC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10DFBE2-7DFD-4184-930A-1F3E6B4CABD9}"/>
      </w:docPartPr>
      <w:docPartBody>
        <w:p w:rsidR="00564AF5" w:rsidRDefault="00564AF5">
          <w:pPr>
            <w:pStyle w:val="084F1F386F4C4B63B47256E079CA5BC5"/>
          </w:pPr>
          <w:r w:rsidRPr="00F5269E">
            <w:rPr>
              <w:rStyle w:val="Tekstvantijdelijkeaanduiding"/>
              <w:color w:val="156082" w:themeColor="accent1"/>
            </w:rPr>
            <w:t>[Naam ondertekenaar]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AF5"/>
    <w:rsid w:val="002A3A40"/>
    <w:rsid w:val="00564AF5"/>
    <w:rsid w:val="00C71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nl-NL" w:eastAsia="nl-NL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Tekstvantijdelijkeaanduiding">
    <w:name w:val="Placeholder Text"/>
    <w:basedOn w:val="Standaardalinea-lettertype"/>
    <w:uiPriority w:val="99"/>
    <w:semiHidden/>
    <w:rPr>
      <w:color w:val="808080"/>
    </w:rPr>
  </w:style>
  <w:style w:type="paragraph" w:customStyle="1" w:styleId="084F1F386F4C4B63B47256E079CA5BC5">
    <w:name w:val="084F1F386F4C4B63B47256E079CA5BC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KNWU">
  <a:themeElements>
    <a:clrScheme name="Aangepast 13">
      <a:dk1>
        <a:sysClr val="windowText" lastClr="000000"/>
      </a:dk1>
      <a:lt1>
        <a:sysClr val="window" lastClr="FFFFFF"/>
      </a:lt1>
      <a:dk2>
        <a:srgbClr val="000000"/>
      </a:dk2>
      <a:lt2>
        <a:srgbClr val="FFFFFF"/>
      </a:lt2>
      <a:accent1>
        <a:srgbClr val="0B42A8"/>
      </a:accent1>
      <a:accent2>
        <a:srgbClr val="FF6700"/>
      </a:accent2>
      <a:accent3>
        <a:srgbClr val="002978"/>
      </a:accent3>
      <a:accent4>
        <a:srgbClr val="06B5F2"/>
      </a:accent4>
      <a:accent5>
        <a:srgbClr val="FFF0E6"/>
      </a:accent5>
      <a:accent6>
        <a:srgbClr val="EAF8F5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KNWU" id="{C235FBDB-245F-4C04-B0BE-AD592E39506B}" vid="{9BAD9643-5D3D-4EB0-9396-813B83708B91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98245BF19DAC43804E5EA5B7CA755B" ma:contentTypeVersion="3" ma:contentTypeDescription="Een nieuw document maken." ma:contentTypeScope="" ma:versionID="cde5300e7db4bb69658cf5bcf994f275">
  <xsd:schema xmlns:xsd="http://www.w3.org/2001/XMLSchema" xmlns:xs="http://www.w3.org/2001/XMLSchema" xmlns:p="http://schemas.microsoft.com/office/2006/metadata/properties" xmlns:ns2="7186fc15-ba1b-4ebb-b8c4-74fe3708e535" targetNamespace="http://schemas.microsoft.com/office/2006/metadata/properties" ma:root="true" ma:fieldsID="2f6f9e52b0eeb916fe02da27024e9b55" ns2:_="">
    <xsd:import namespace="7186fc15-ba1b-4ebb-b8c4-74fe3708e5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86fc15-ba1b-4ebb-b8c4-74fe3708e5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E508C73B-47F1-4379-9A03-4676D509F9D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96CABC5-D9DB-4A0E-91D4-55C05D0FCFB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D260FED-DD2F-4686-B7E6-1D184EB25E6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6AD41D71-0966-43B3-A65C-97B0D869DF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86fc15-ba1b-4ebb-b8c4-74fe3708e5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KNWU%20Brief%20V2</Template>
  <TotalTime>14</TotalTime>
  <Pages>1</Pages>
  <Words>88</Words>
  <Characters>484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Jelmer Wolters</dc:creator>
  <cp:keywords/>
  <dc:description/>
  <cp:lastModifiedBy>Jelmer Wolters</cp:lastModifiedBy>
  <cp:revision>3</cp:revision>
  <dcterms:created xsi:type="dcterms:W3CDTF">2025-04-28T10:42:00Z</dcterms:created>
  <dcterms:modified xsi:type="dcterms:W3CDTF">2025-04-28T11:20:00Z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b42de81-ec0b-4f64-abfe-ce17194fd12f_Enabled">
    <vt:lpwstr>True</vt:lpwstr>
  </property>
  <property fmtid="{D5CDD505-2E9C-101B-9397-08002B2CF9AE}" pid="3" name="MSIP_Label_4b42de81-ec0b-4f64-abfe-ce17194fd12f_SiteId">
    <vt:lpwstr>4de75ce0-a436-4a30-bfac-e7533c4be73c</vt:lpwstr>
  </property>
  <property fmtid="{D5CDD505-2E9C-101B-9397-08002B2CF9AE}" pid="4" name="MSIP_Label_4b42de81-ec0b-4f64-abfe-ce17194fd12f_Ref">
    <vt:lpwstr>https://api.informationprotection.azure.com/api/4de75ce0-a436-4a30-bfac-e7533c4be73c</vt:lpwstr>
  </property>
  <property fmtid="{D5CDD505-2E9C-101B-9397-08002B2CF9AE}" pid="5" name="MSIP_Label_4b42de81-ec0b-4f64-abfe-ce17194fd12f_Owner">
    <vt:lpwstr>wmeershoek@officegrip.nl</vt:lpwstr>
  </property>
  <property fmtid="{D5CDD505-2E9C-101B-9397-08002B2CF9AE}" pid="6" name="MSIP_Label_4b42de81-ec0b-4f64-abfe-ce17194fd12f_SetDate">
    <vt:lpwstr>2018-02-09T12:54:05.9314519+01:00</vt:lpwstr>
  </property>
  <property fmtid="{D5CDD505-2E9C-101B-9397-08002B2CF9AE}" pid="7" name="MSIP_Label_4b42de81-ec0b-4f64-abfe-ce17194fd12f_Name">
    <vt:lpwstr>General</vt:lpwstr>
  </property>
  <property fmtid="{D5CDD505-2E9C-101B-9397-08002B2CF9AE}" pid="8" name="MSIP_Label_4b42de81-ec0b-4f64-abfe-ce17194fd12f_Application">
    <vt:lpwstr>Microsoft Azure Information Protection</vt:lpwstr>
  </property>
  <property fmtid="{D5CDD505-2E9C-101B-9397-08002B2CF9AE}" pid="9" name="MSIP_Label_4b42de81-ec0b-4f64-abfe-ce17194fd12f_Extended_MSFT_Method">
    <vt:lpwstr>Automatic</vt:lpwstr>
  </property>
  <property fmtid="{D5CDD505-2E9C-101B-9397-08002B2CF9AE}" pid="10" name="Sensitivity">
    <vt:lpwstr>General</vt:lpwstr>
  </property>
  <property fmtid="{D5CDD505-2E9C-101B-9397-08002B2CF9AE}" pid="11" name="ContentTypeId">
    <vt:lpwstr>0x0101000E98245BF19DAC43804E5EA5B7CA755B</vt:lpwstr>
  </property>
  <property fmtid="{D5CDD505-2E9C-101B-9397-08002B2CF9AE}" pid="12" name="_ExtendedDescription">
    <vt:lpwstr/>
  </property>
  <property fmtid="{D5CDD505-2E9C-101B-9397-08002B2CF9AE}" pid="13" name="xd_ProgID">
    <vt:lpwstr/>
  </property>
  <property fmtid="{D5CDD505-2E9C-101B-9397-08002B2CF9AE}" pid="14" name="TemplateUrl">
    <vt:lpwstr/>
  </property>
  <property fmtid="{D5CDD505-2E9C-101B-9397-08002B2CF9AE}" pid="15" name="ComplianceAssetId">
    <vt:lpwstr/>
  </property>
  <property fmtid="{D5CDD505-2E9C-101B-9397-08002B2CF9AE}" pid="16" name="TriggerFlowInfo">
    <vt:lpwstr/>
  </property>
  <property fmtid="{D5CDD505-2E9C-101B-9397-08002B2CF9AE}" pid="17" name="Soort">
    <vt:lpwstr/>
  </property>
  <property fmtid="{D5CDD505-2E9C-101B-9397-08002B2CF9AE}" pid="18" name="xd_Signature">
    <vt:bool>false</vt:bool>
  </property>
</Properties>
</file>